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91D6D" w14:textId="77777777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68550782" w14:textId="3C5DEDD0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DECLARACIÓN RESPONSABLE SOBRE EL CUMPLIMIENTO DE PLAZOS DE PAGO, CONFORME A LO DISPUESTO EN EL ARTÍCULO 13.3 BIS DE LA LEY 38/2003, DE 17 DE NOVIEMBRE, GENERAL DE SUBVENCIONES</w:t>
      </w:r>
    </w:p>
    <w:p w14:paraId="210DF92B" w14:textId="7C0B184A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Cs/>
          <w:i/>
          <w:szCs w:val="20"/>
        </w:rPr>
      </w:pPr>
      <w:r w:rsidRPr="00E64900">
        <w:rPr>
          <w:rFonts w:ascii="Arial Narrow" w:hAnsi="Arial Narrow" w:cstheme="minorHAnsi"/>
          <w:bCs/>
          <w:i/>
          <w:szCs w:val="20"/>
        </w:rPr>
        <w:t>(declaración aplicable únicamente a entidades que, de acuerdo con la normativa contable, pueden presentar cuentas de pérdidas y ganancias abreviada)</w:t>
      </w:r>
    </w:p>
    <w:p w14:paraId="301CB286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2"/>
          <w:szCs w:val="22"/>
        </w:rPr>
      </w:pPr>
    </w:p>
    <w:p w14:paraId="57F99898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D5FD7DD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>D/Dª ……………………………………………, con DNI 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, como ….. </w:t>
      </w:r>
      <w:r w:rsidRPr="00E64900">
        <w:rPr>
          <w:rFonts w:ascii="Arial Narrow" w:hAnsi="Arial Narrow" w:cstheme="minorHAnsi"/>
          <w:i/>
          <w:iCs/>
          <w:color w:val="7F7F7F" w:themeColor="text1" w:themeTint="80"/>
          <w:sz w:val="22"/>
          <w:szCs w:val="22"/>
        </w:rPr>
        <w:t>(Cargo en la entidad)</w:t>
      </w:r>
      <w:r w:rsidRPr="00E64900">
        <w:rPr>
          <w:rFonts w:ascii="Arial Narrow" w:hAnsi="Arial Narrow" w:cstheme="minorHAnsi"/>
          <w:color w:val="7F7F7F" w:themeColor="text1" w:themeTint="80"/>
          <w:sz w:val="22"/>
          <w:szCs w:val="22"/>
        </w:rPr>
        <w:t xml:space="preserve"> …. </w:t>
      </w:r>
      <w:r w:rsidRPr="00E64900">
        <w:rPr>
          <w:rFonts w:ascii="Arial Narrow" w:hAnsi="Arial Narrow" w:cstheme="minorHAnsi"/>
          <w:sz w:val="22"/>
          <w:szCs w:val="22"/>
        </w:rPr>
        <w:t>de la entidad ……………………………………………………………………………………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., con NIF ………………..……..…., y domicilio fiscal en …….…………………………………………………………………, en calidad de representante legal de la entidad,</w:t>
      </w:r>
    </w:p>
    <w:p w14:paraId="00E8E832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02206E68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E64900">
        <w:rPr>
          <w:rFonts w:ascii="Arial Narrow" w:hAnsi="Arial Narrow" w:cstheme="minorHAnsi"/>
          <w:b/>
          <w:bCs/>
          <w:sz w:val="22"/>
          <w:szCs w:val="22"/>
        </w:rPr>
        <w:t>DECLARA</w:t>
      </w:r>
    </w:p>
    <w:p w14:paraId="31382DA7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533C228A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 xml:space="preserve">Que la entidad </w:t>
      </w:r>
      <w:r w:rsidRPr="00E64900">
        <w:rPr>
          <w:rFonts w:ascii="Arial Narrow" w:hAnsi="Arial Narrow" w:cstheme="minorHAnsi"/>
          <w:b/>
          <w:sz w:val="22"/>
          <w:szCs w:val="22"/>
        </w:rPr>
        <w:t>CUMPLE</w:t>
      </w:r>
      <w:r w:rsidRPr="00E64900">
        <w:rPr>
          <w:rFonts w:ascii="Arial Narrow" w:hAnsi="Arial Narrow" w:cstheme="minorHAnsi"/>
          <w:sz w:val="22"/>
          <w:szCs w:val="22"/>
        </w:rPr>
        <w:t xml:space="preserve"> los requisitos establecidos en el artículo </w:t>
      </w:r>
      <w:r w:rsidRPr="00E64900">
        <w:rPr>
          <w:rFonts w:ascii="Arial Narrow" w:hAnsi="Arial Narrow" w:cstheme="minorHAnsi"/>
          <w:b/>
          <w:sz w:val="22"/>
          <w:szCs w:val="22"/>
        </w:rPr>
        <w:t>13.3 bis</w:t>
      </w:r>
      <w:r w:rsidRPr="00E64900">
        <w:rPr>
          <w:rFonts w:ascii="Arial Narrow" w:hAnsi="Arial Narrow" w:cstheme="minorHAnsi"/>
          <w:sz w:val="22"/>
          <w:szCs w:val="22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4505E289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0DD06E33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58AE0F5A" w14:textId="77777777" w:rsidR="009C3676" w:rsidRPr="00E64900" w:rsidRDefault="009C3676" w:rsidP="009C3676">
      <w:pPr>
        <w:jc w:val="center"/>
        <w:rPr>
          <w:rFonts w:ascii="Arial Narrow" w:hAnsi="Arial Narrow"/>
          <w:b/>
          <w:i/>
          <w:sz w:val="22"/>
          <w:szCs w:val="22"/>
        </w:rPr>
      </w:pPr>
    </w:p>
    <w:p w14:paraId="4538A7A4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49790BC3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18452D5E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30EA2852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22199BF8" w14:textId="54720FBC" w:rsidR="009C3676" w:rsidRPr="00E64900" w:rsidRDefault="005E11C3" w:rsidP="001E3262">
      <w:pPr>
        <w:jc w:val="right"/>
        <w:rPr>
          <w:rFonts w:ascii="Arial Narrow" w:hAnsi="Arial Narrow"/>
          <w:sz w:val="22"/>
          <w:szCs w:val="22"/>
        </w:rPr>
      </w:pPr>
      <w:r w:rsidRPr="00E64900">
        <w:rPr>
          <w:rFonts w:ascii="Arial Narrow" w:hAnsi="Arial Narrow"/>
          <w:sz w:val="22"/>
          <w:szCs w:val="22"/>
        </w:rPr>
        <w:t xml:space="preserve">En </w:t>
      </w:r>
      <w:r w:rsidR="009C3676" w:rsidRPr="00E64900">
        <w:rPr>
          <w:rFonts w:ascii="Arial Narrow" w:hAnsi="Arial Narrow"/>
          <w:sz w:val="22"/>
          <w:szCs w:val="22"/>
        </w:rPr>
        <w:t xml:space="preserve">……………………………..., </w:t>
      </w:r>
      <w:r w:rsidRPr="00E64900">
        <w:rPr>
          <w:rFonts w:ascii="Arial Narrow" w:hAnsi="Arial Narrow"/>
          <w:sz w:val="22"/>
          <w:szCs w:val="22"/>
        </w:rPr>
        <w:t>a</w:t>
      </w:r>
      <w:r w:rsidR="00C254CC">
        <w:rPr>
          <w:rFonts w:ascii="Arial Narrow" w:hAnsi="Arial Narrow"/>
          <w:sz w:val="22"/>
          <w:szCs w:val="22"/>
        </w:rPr>
        <w:t xml:space="preserve">   </w:t>
      </w:r>
      <w:r w:rsidR="00EC58ED" w:rsidRPr="00E64900">
        <w:rPr>
          <w:rFonts w:ascii="Arial Narrow" w:hAnsi="Arial Narrow"/>
          <w:sz w:val="22"/>
          <w:szCs w:val="22"/>
        </w:rPr>
        <w:t>…</w:t>
      </w:r>
      <w:r w:rsidR="009C3676" w:rsidRPr="00E64900">
        <w:rPr>
          <w:rFonts w:ascii="Arial Narrow" w:hAnsi="Arial Narrow"/>
          <w:sz w:val="22"/>
          <w:szCs w:val="22"/>
        </w:rPr>
        <w:t>.  de …………… de 202</w:t>
      </w:r>
      <w:r w:rsidR="00C254CC">
        <w:rPr>
          <w:rFonts w:ascii="Arial Narrow" w:hAnsi="Arial Narrow"/>
          <w:sz w:val="22"/>
          <w:szCs w:val="22"/>
        </w:rPr>
        <w:t>…</w:t>
      </w:r>
    </w:p>
    <w:p w14:paraId="3127E3D8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625CAC29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84580CE" w14:textId="77777777" w:rsidR="00C10856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FBA130E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7B3CF72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2DDC4990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954A53C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4A875AEF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4AB6CF3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470359D" w14:textId="77777777" w:rsid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69227F9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263F381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sectPr w:rsidR="00E64900" w:rsidRPr="00E64900" w:rsidSect="00C254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991" w:bottom="907" w:left="136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3D079" w14:textId="77777777" w:rsidR="00303EB3" w:rsidRDefault="00303EB3">
      <w:r>
        <w:separator/>
      </w:r>
    </w:p>
  </w:endnote>
  <w:endnote w:type="continuationSeparator" w:id="0">
    <w:p w14:paraId="0278F9C1" w14:textId="77777777" w:rsidR="00303EB3" w:rsidRDefault="0030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C3514" w14:textId="77777777" w:rsidR="00EC58ED" w:rsidRDefault="00EC58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DE4EB" w14:textId="77777777" w:rsidR="00C254CC" w:rsidRPr="00E61340" w:rsidRDefault="00C254CC" w:rsidP="00C254CC">
    <w:pPr>
      <w:jc w:val="center"/>
      <w:rPr>
        <w:rFonts w:asciiTheme="minorHAnsi" w:hAnsiTheme="minorHAnsi" w:cstheme="minorHAnsi"/>
        <w:bCs/>
        <w:szCs w:val="20"/>
      </w:rPr>
    </w:pPr>
    <w:r w:rsidRPr="00E61340">
      <w:rPr>
        <w:rFonts w:asciiTheme="minorHAnsi" w:hAnsiTheme="minorHAnsi" w:cstheme="minorHAnsi"/>
        <w:bCs/>
        <w:szCs w:val="20"/>
      </w:rPr>
      <w:t>(a firmar electrónicamente por la persona que ostenta la representación legal de la entidad y únicamente cuando esta, de acuerdo con la normativa contable, pueda presentar cuenta de pérdidas y ganancias abreviada)</w:t>
    </w:r>
  </w:p>
  <w:p w14:paraId="29B93DDD" w14:textId="477E70E5" w:rsidR="00B064F6" w:rsidRPr="00C254CC" w:rsidRDefault="00B064F6" w:rsidP="00C254C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2DAF5" w14:textId="77777777" w:rsidR="00EC58ED" w:rsidRDefault="00EC58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B257E" w14:textId="77777777" w:rsidR="00303EB3" w:rsidRDefault="00303EB3">
      <w:r>
        <w:separator/>
      </w:r>
    </w:p>
  </w:footnote>
  <w:footnote w:type="continuationSeparator" w:id="0">
    <w:p w14:paraId="1B84E1B3" w14:textId="77777777" w:rsidR="00303EB3" w:rsidRDefault="0030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0B47" w14:textId="77777777" w:rsidR="00EC58ED" w:rsidRDefault="00EC58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AF6D9" w14:textId="1CFFECBC" w:rsidR="00DF56A0" w:rsidRPr="00B064F6" w:rsidRDefault="005E11C3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bookmarkStart w:id="0" w:name="_Hlk167360075"/>
    <w:r>
      <w:rPr>
        <w:noProof/>
      </w:rPr>
      <w:drawing>
        <wp:inline distT="0" distB="0" distL="0" distR="0" wp14:anchorId="0E3848A4" wp14:editId="20477341">
          <wp:extent cx="1864800" cy="709200"/>
          <wp:effectExtent l="0" t="0" r="2540" b="0"/>
          <wp:docPr id="119588863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275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00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>
      <w:rPr>
        <w:noProof/>
      </w:rPr>
      <w:drawing>
        <wp:inline distT="0" distB="0" distL="0" distR="0" wp14:anchorId="0DAA23EE" wp14:editId="53311503">
          <wp:extent cx="1047600" cy="687600"/>
          <wp:effectExtent l="0" t="0" r="635" b="0"/>
          <wp:docPr id="1772497301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84945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 w:rsidR="00B064F6">
      <w:rPr>
        <w:noProof/>
        <w:lang w:val="es-ES" w:eastAsia="es-ES"/>
      </w:rPr>
      <w:tab/>
    </w:r>
    <w:r>
      <w:ptab w:relativeTo="margin" w:alignment="center" w:leader="none"/>
    </w:r>
    <w:r>
      <w:t xml:space="preserve">      </w:t>
    </w:r>
    <w:r>
      <w:ptab w:relativeTo="margin" w:alignment="right" w:leader="none"/>
    </w:r>
  </w:p>
  <w:p w14:paraId="037CE643" w14:textId="77777777" w:rsidR="00BD5785" w:rsidRDefault="00BD5785" w:rsidP="00BE241B">
    <w:pPr>
      <w:pStyle w:val="Encabezado"/>
      <w:tabs>
        <w:tab w:val="clear" w:pos="4252"/>
        <w:tab w:val="clear" w:pos="8504"/>
        <w:tab w:val="left" w:pos="10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E20CF" w14:textId="77777777" w:rsidR="00EC58ED" w:rsidRDefault="00EC58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D7412"/>
    <w:rsid w:val="000F377A"/>
    <w:rsid w:val="000F5BC5"/>
    <w:rsid w:val="001139CE"/>
    <w:rsid w:val="001158B7"/>
    <w:rsid w:val="00127C5A"/>
    <w:rsid w:val="001347B4"/>
    <w:rsid w:val="001402D0"/>
    <w:rsid w:val="0014227F"/>
    <w:rsid w:val="00154643"/>
    <w:rsid w:val="001647E8"/>
    <w:rsid w:val="001654E6"/>
    <w:rsid w:val="001949C6"/>
    <w:rsid w:val="001C2CFA"/>
    <w:rsid w:val="001C4B25"/>
    <w:rsid w:val="001C5E31"/>
    <w:rsid w:val="001D1C4D"/>
    <w:rsid w:val="001D7E93"/>
    <w:rsid w:val="001E3262"/>
    <w:rsid w:val="001F7E8F"/>
    <w:rsid w:val="00227ACA"/>
    <w:rsid w:val="00234180"/>
    <w:rsid w:val="00236012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C78"/>
    <w:rsid w:val="00340030"/>
    <w:rsid w:val="0034139D"/>
    <w:rsid w:val="00352F4A"/>
    <w:rsid w:val="00356F47"/>
    <w:rsid w:val="00357962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55B89"/>
    <w:rsid w:val="005622D6"/>
    <w:rsid w:val="00563B90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11C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3501B"/>
    <w:rsid w:val="008356DC"/>
    <w:rsid w:val="0084059D"/>
    <w:rsid w:val="00842981"/>
    <w:rsid w:val="00844663"/>
    <w:rsid w:val="008635BA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4E2F"/>
    <w:rsid w:val="00BE6B9A"/>
    <w:rsid w:val="00BF1C40"/>
    <w:rsid w:val="00BF2E0D"/>
    <w:rsid w:val="00BF35F1"/>
    <w:rsid w:val="00BF78D1"/>
    <w:rsid w:val="00C05FBB"/>
    <w:rsid w:val="00C10856"/>
    <w:rsid w:val="00C14D6D"/>
    <w:rsid w:val="00C20AFF"/>
    <w:rsid w:val="00C21A15"/>
    <w:rsid w:val="00C254CC"/>
    <w:rsid w:val="00C30B50"/>
    <w:rsid w:val="00C36F49"/>
    <w:rsid w:val="00C5258B"/>
    <w:rsid w:val="00C5498C"/>
    <w:rsid w:val="00C56BE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C2738"/>
    <w:rsid w:val="00CC451F"/>
    <w:rsid w:val="00CD53D1"/>
    <w:rsid w:val="00CE5C9C"/>
    <w:rsid w:val="00CF23DB"/>
    <w:rsid w:val="00CF6EC0"/>
    <w:rsid w:val="00D00E27"/>
    <w:rsid w:val="00D0394C"/>
    <w:rsid w:val="00D05300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E4AA8"/>
    <w:rsid w:val="00DE5F5A"/>
    <w:rsid w:val="00DE5F6E"/>
    <w:rsid w:val="00DF2B92"/>
    <w:rsid w:val="00DF56A0"/>
    <w:rsid w:val="00E0023C"/>
    <w:rsid w:val="00E106F4"/>
    <w:rsid w:val="00E233BA"/>
    <w:rsid w:val="00E3257E"/>
    <w:rsid w:val="00E343D3"/>
    <w:rsid w:val="00E60E4D"/>
    <w:rsid w:val="00E6451E"/>
    <w:rsid w:val="00E64900"/>
    <w:rsid w:val="00E66BEA"/>
    <w:rsid w:val="00E82A04"/>
    <w:rsid w:val="00E86472"/>
    <w:rsid w:val="00E87E7B"/>
    <w:rsid w:val="00E92A33"/>
    <w:rsid w:val="00E966CE"/>
    <w:rsid w:val="00EB1FFF"/>
    <w:rsid w:val="00EC1A65"/>
    <w:rsid w:val="00EC58ED"/>
    <w:rsid w:val="00EC7F60"/>
    <w:rsid w:val="00ED4A1B"/>
    <w:rsid w:val="00EE7872"/>
    <w:rsid w:val="00F0347D"/>
    <w:rsid w:val="00F16797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7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(EXT) Ezquerra Boado, Ainhoa</cp:lastModifiedBy>
  <cp:revision>6</cp:revision>
  <cp:lastPrinted>2021-05-21T13:26:00Z</cp:lastPrinted>
  <dcterms:created xsi:type="dcterms:W3CDTF">2024-05-23T10:29:00Z</dcterms:created>
  <dcterms:modified xsi:type="dcterms:W3CDTF">2024-06-25T12:41:00Z</dcterms:modified>
</cp:coreProperties>
</file>